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42E" w:rsidRPr="006B63D3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</w:pPr>
      <w:r w:rsidRP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        </w:t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P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</w:pP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>DOZ/EZ/2540/10</w:t>
      </w:r>
      <w:r w:rsidR="002E013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>/7</w:t>
      </w: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>/2020                                                           10/2020</w:t>
      </w: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</w:pP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 xml:space="preserve">                                                                                                             </w:t>
      </w: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</w:pP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</w:pP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 xml:space="preserve">                                                                                                    </w:t>
      </w:r>
      <w:r w:rsidR="00D96FA1"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>Wrocław,  21</w:t>
      </w: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 xml:space="preserve"> lipca 2020 r.</w:t>
      </w: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val="x-none" w:eastAsia="x-none"/>
        </w:rPr>
      </w:pPr>
    </w:p>
    <w:p w:rsidR="0067642E" w:rsidRDefault="0067642E" w:rsidP="00676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pl-PL"/>
        </w:rPr>
      </w:pPr>
    </w:p>
    <w:p w:rsidR="006B63D3" w:rsidRDefault="006B63D3" w:rsidP="006B63D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</w:p>
    <w:p w:rsidR="006B63D3" w:rsidRPr="006B63D3" w:rsidRDefault="006B63D3" w:rsidP="006B63D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</w:pPr>
      <w:r w:rsidRPr="006B63D3"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  <w:t>Dotyczy zamówienia na wykonanie, wydruk i dostawę materiałów poligraficznych do Dolnośląskiego Wojewódzkiego Urzędu Pracy.</w:t>
      </w:r>
    </w:p>
    <w:p w:rsidR="00D81D52" w:rsidRDefault="00D81D52" w:rsidP="00D81D52">
      <w:pPr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</w:pPr>
    </w:p>
    <w:p w:rsidR="006B63D3" w:rsidRDefault="006B63D3" w:rsidP="00D81D52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:rsidR="00833084" w:rsidRPr="00756C2B" w:rsidRDefault="00833084" w:rsidP="00D81D52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:rsidR="00D81D52" w:rsidRPr="00756C2B" w:rsidRDefault="00D81D52" w:rsidP="0068569A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756C2B">
        <w:rPr>
          <w:rFonts w:ascii="Tahoma" w:hAnsi="Tahoma" w:cs="Tahoma"/>
          <w:sz w:val="20"/>
          <w:szCs w:val="20"/>
        </w:rPr>
        <w:t xml:space="preserve">Zamawiający </w:t>
      </w:r>
      <w:r w:rsidRPr="00756C2B">
        <w:rPr>
          <w:rFonts w:ascii="Tahoma" w:hAnsi="Tahoma" w:cs="Tahoma"/>
          <w:color w:val="000000"/>
          <w:sz w:val="20"/>
          <w:szCs w:val="20"/>
          <w:shd w:val="clear" w:color="auto" w:fill="FFFFFF"/>
        </w:rPr>
        <w:t>Dolnośląski Wojewódzki Urząd Pracy ul. Ogrodowa 5b, 58 – 306</w:t>
      </w:r>
      <w:r w:rsidRPr="00756C2B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56C2B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Wałbrzych, </w:t>
      </w:r>
      <w:r w:rsidRPr="00756C2B">
        <w:rPr>
          <w:rFonts w:ascii="Tahoma" w:hAnsi="Tahoma" w:cs="Tahoma"/>
          <w:sz w:val="20"/>
          <w:szCs w:val="20"/>
        </w:rPr>
        <w:t>zgod</w:t>
      </w:r>
      <w:r w:rsidR="00C94AB2">
        <w:rPr>
          <w:rFonts w:ascii="Tahoma" w:hAnsi="Tahoma" w:cs="Tahoma"/>
          <w:sz w:val="20"/>
          <w:szCs w:val="20"/>
        </w:rPr>
        <w:t xml:space="preserve">nie </w:t>
      </w:r>
      <w:r w:rsidR="00C94AB2">
        <w:rPr>
          <w:rFonts w:ascii="Tahoma" w:hAnsi="Tahoma" w:cs="Tahoma"/>
          <w:sz w:val="20"/>
          <w:szCs w:val="20"/>
        </w:rPr>
        <w:br/>
        <w:t>z art. 92 ust. 1 pkt 1</w:t>
      </w:r>
      <w:bookmarkStart w:id="0" w:name="_GoBack"/>
      <w:bookmarkEnd w:id="0"/>
      <w:r w:rsidRPr="00756C2B">
        <w:rPr>
          <w:rFonts w:ascii="Tahoma" w:hAnsi="Tahoma" w:cs="Tahoma"/>
          <w:sz w:val="20"/>
          <w:szCs w:val="20"/>
        </w:rPr>
        <w:t xml:space="preserve"> Ustawy Prawo Zamówień Publicznych (tekst jednolity Dz. U. z 2019 r. poz. 1843 ze zm.) zawiadamia, że w postępowaniu o udzielenie</w:t>
      </w:r>
      <w:r>
        <w:rPr>
          <w:rFonts w:ascii="Tahoma" w:hAnsi="Tahoma" w:cs="Tahoma"/>
          <w:sz w:val="20"/>
          <w:szCs w:val="20"/>
        </w:rPr>
        <w:t xml:space="preserve"> w/w zamówienia publicznego nr 10</w:t>
      </w:r>
      <w:r w:rsidRPr="00756C2B">
        <w:rPr>
          <w:rFonts w:ascii="Tahoma" w:hAnsi="Tahoma" w:cs="Tahoma"/>
          <w:sz w:val="20"/>
          <w:szCs w:val="20"/>
        </w:rPr>
        <w:t xml:space="preserve">.2020 za najkorzystniejszą uznano ofertę złożoną przez firmę </w:t>
      </w:r>
      <w:r w:rsidR="0068569A">
        <w:rPr>
          <w:rFonts w:ascii="Tahoma" w:hAnsi="Tahoma" w:cs="Tahoma"/>
          <w:sz w:val="20"/>
          <w:szCs w:val="20"/>
        </w:rPr>
        <w:t>OMEGA SP. Z O.O. ul. Chorzowska 108/8 40-101 Katowice</w:t>
      </w:r>
      <w:r w:rsidRPr="00756C2B">
        <w:rPr>
          <w:rFonts w:ascii="Tahoma" w:hAnsi="Tahoma" w:cs="Tahoma"/>
          <w:sz w:val="20"/>
          <w:szCs w:val="20"/>
        </w:rPr>
        <w:t>, która spełnia warunki</w:t>
      </w:r>
      <w:r w:rsidRPr="00756C2B">
        <w:rPr>
          <w:rFonts w:ascii="Tahoma" w:hAnsi="Tahoma" w:cs="Tahoma"/>
          <w:b/>
          <w:sz w:val="20"/>
          <w:szCs w:val="20"/>
        </w:rPr>
        <w:t xml:space="preserve"> </w:t>
      </w:r>
      <w:r w:rsidRPr="00756C2B">
        <w:rPr>
          <w:rFonts w:ascii="Tahoma" w:hAnsi="Tahoma" w:cs="Tahoma"/>
          <w:sz w:val="20"/>
          <w:szCs w:val="20"/>
        </w:rPr>
        <w:t xml:space="preserve">zawarte w SIWZ i otrzymała największą  łączną ilość punktów na podstawie kryteriów oceny ofert określonych w SIWZ.   </w:t>
      </w:r>
    </w:p>
    <w:p w:rsidR="00D81D52" w:rsidRPr="00756C2B" w:rsidRDefault="00D81D52" w:rsidP="00D81D52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833084" w:rsidRDefault="00833084" w:rsidP="00D81D52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833084" w:rsidRDefault="00833084" w:rsidP="00D81D52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D81D52" w:rsidRDefault="00D81D52" w:rsidP="00D81D52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756C2B">
        <w:rPr>
          <w:rFonts w:ascii="Tahoma" w:hAnsi="Tahoma" w:cs="Tahoma"/>
          <w:sz w:val="20"/>
          <w:szCs w:val="20"/>
        </w:rPr>
        <w:t xml:space="preserve">Ocena ofert:   </w:t>
      </w:r>
      <w:r w:rsidRPr="00756C2B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  </w:t>
      </w:r>
    </w:p>
    <w:p w:rsidR="00833084" w:rsidRDefault="00833084" w:rsidP="00D81D52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:rsidR="00833084" w:rsidRDefault="00833084" w:rsidP="00D81D52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9752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1985"/>
        <w:gridCol w:w="2268"/>
        <w:gridCol w:w="1984"/>
        <w:gridCol w:w="1984"/>
      </w:tblGrid>
      <w:tr w:rsidR="00833084" w:rsidRPr="00833084" w:rsidTr="00833084">
        <w:trPr>
          <w:trHeight w:val="1302"/>
        </w:trPr>
        <w:tc>
          <w:tcPr>
            <w:tcW w:w="1531" w:type="dxa"/>
            <w:shd w:val="clear" w:color="auto" w:fill="auto"/>
            <w:hideMark/>
          </w:tcPr>
          <w:p w:rsidR="00833084" w:rsidRDefault="00833084" w:rsidP="0083308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 xml:space="preserve">Numer </w:t>
            </w:r>
          </w:p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oferty</w:t>
            </w:r>
          </w:p>
        </w:tc>
        <w:tc>
          <w:tcPr>
            <w:tcW w:w="1985" w:type="dxa"/>
            <w:shd w:val="clear" w:color="auto" w:fill="auto"/>
          </w:tcPr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Nazwa (firma)</w:t>
            </w:r>
            <w:r w:rsidRPr="00833084">
              <w:rPr>
                <w:rFonts w:ascii="Tahoma" w:hAnsi="Tahoma" w:cs="Tahoma"/>
                <w:sz w:val="20"/>
                <w:szCs w:val="20"/>
              </w:rPr>
              <w:br/>
              <w:t xml:space="preserve"> i adres wykonawcy</w:t>
            </w:r>
          </w:p>
        </w:tc>
        <w:tc>
          <w:tcPr>
            <w:tcW w:w="2268" w:type="dxa"/>
            <w:shd w:val="clear" w:color="auto" w:fill="auto"/>
          </w:tcPr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Kryterium oceny</w:t>
            </w:r>
          </w:p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Cena brutto w zł  – 60%</w:t>
            </w:r>
          </w:p>
        </w:tc>
        <w:tc>
          <w:tcPr>
            <w:tcW w:w="1984" w:type="dxa"/>
            <w:shd w:val="clear" w:color="auto" w:fill="auto"/>
          </w:tcPr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Kryterium oceny</w:t>
            </w:r>
          </w:p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eastAsia="MS Mincho" w:hAnsi="Tahoma" w:cs="Tahoma"/>
                <w:color w:val="000000"/>
                <w:sz w:val="20"/>
                <w:szCs w:val="20"/>
              </w:rPr>
              <w:t>skrócenie terminu wykonania zamówienia</w:t>
            </w:r>
          </w:p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40%</w:t>
            </w:r>
          </w:p>
        </w:tc>
        <w:tc>
          <w:tcPr>
            <w:tcW w:w="1984" w:type="dxa"/>
          </w:tcPr>
          <w:p w:rsid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Ocena oferty w punktach</w:t>
            </w:r>
          </w:p>
        </w:tc>
      </w:tr>
      <w:tr w:rsidR="00833084" w:rsidRPr="00833084" w:rsidTr="00833084">
        <w:trPr>
          <w:trHeight w:val="933"/>
        </w:trPr>
        <w:tc>
          <w:tcPr>
            <w:tcW w:w="1531" w:type="dxa"/>
            <w:shd w:val="clear" w:color="auto" w:fill="auto"/>
            <w:hideMark/>
          </w:tcPr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 xml:space="preserve">   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Pr="00833084">
              <w:rPr>
                <w:rFonts w:ascii="Tahoma" w:hAnsi="Tahoma" w:cs="Tahoma"/>
                <w:sz w:val="20"/>
                <w:szCs w:val="20"/>
              </w:rPr>
              <w:t>1.</w:t>
            </w:r>
          </w:p>
        </w:tc>
        <w:tc>
          <w:tcPr>
            <w:tcW w:w="1985" w:type="dxa"/>
            <w:shd w:val="clear" w:color="auto" w:fill="auto"/>
          </w:tcPr>
          <w:p w:rsidR="00833084" w:rsidRPr="00833084" w:rsidRDefault="00833084" w:rsidP="0083308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P.H. Horyzont Tomasz Ciupek</w:t>
            </w:r>
          </w:p>
          <w:p w:rsidR="00833084" w:rsidRPr="00833084" w:rsidRDefault="00833084" w:rsidP="0083308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ul. Wandy 16 b</w:t>
            </w:r>
          </w:p>
          <w:p w:rsidR="00833084" w:rsidRPr="00833084" w:rsidRDefault="00833084" w:rsidP="0083308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40-322 Katowice</w:t>
            </w:r>
          </w:p>
        </w:tc>
        <w:tc>
          <w:tcPr>
            <w:tcW w:w="2268" w:type="dxa"/>
            <w:shd w:val="clear" w:color="auto" w:fill="auto"/>
          </w:tcPr>
          <w:p w:rsidR="00833084" w:rsidRPr="00833084" w:rsidRDefault="00833084" w:rsidP="008330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33084">
              <w:rPr>
                <w:rFonts w:ascii="Tahoma" w:hAnsi="Tahoma" w:cs="Tahoma"/>
                <w:color w:val="000000"/>
                <w:sz w:val="20"/>
                <w:szCs w:val="20"/>
              </w:rPr>
              <w:t>593,14</w:t>
            </w:r>
          </w:p>
        </w:tc>
        <w:tc>
          <w:tcPr>
            <w:tcW w:w="1984" w:type="dxa"/>
            <w:shd w:val="clear" w:color="auto" w:fill="auto"/>
          </w:tcPr>
          <w:p w:rsidR="00833084" w:rsidRPr="00833084" w:rsidRDefault="001C5D67" w:rsidP="008330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d</w:t>
            </w:r>
            <w:r w:rsidR="00833084" w:rsidRPr="00833084">
              <w:rPr>
                <w:rFonts w:ascii="Tahoma" w:hAnsi="Tahoma" w:cs="Tahoma"/>
                <w:color w:val="000000"/>
                <w:sz w:val="20"/>
                <w:szCs w:val="20"/>
              </w:rPr>
              <w:t>o dnia 02.09.2020</w:t>
            </w:r>
          </w:p>
        </w:tc>
        <w:tc>
          <w:tcPr>
            <w:tcW w:w="1984" w:type="dxa"/>
          </w:tcPr>
          <w:p w:rsidR="00833084" w:rsidRDefault="00833084" w:rsidP="008330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471829" w:rsidRDefault="00471829" w:rsidP="00471829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Cena: 41,55</w:t>
            </w:r>
          </w:p>
          <w:p w:rsidR="00471829" w:rsidRDefault="00471829" w:rsidP="00471829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Termin: 40 </w:t>
            </w:r>
          </w:p>
          <w:p w:rsidR="00833084" w:rsidRPr="00833084" w:rsidRDefault="00471829" w:rsidP="00471829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Łącznie 81,55 pkt</w:t>
            </w:r>
          </w:p>
        </w:tc>
      </w:tr>
      <w:tr w:rsidR="00833084" w:rsidRPr="00833084" w:rsidTr="00833084">
        <w:tc>
          <w:tcPr>
            <w:tcW w:w="1531" w:type="dxa"/>
            <w:shd w:val="clear" w:color="auto" w:fill="auto"/>
          </w:tcPr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2.</w:t>
            </w:r>
          </w:p>
        </w:tc>
        <w:tc>
          <w:tcPr>
            <w:tcW w:w="1985" w:type="dxa"/>
            <w:shd w:val="clear" w:color="auto" w:fill="auto"/>
          </w:tcPr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Agencja Reklamowa TOP</w:t>
            </w:r>
            <w:r w:rsidR="00937A42">
              <w:rPr>
                <w:rFonts w:ascii="Tahoma" w:hAnsi="Tahoma" w:cs="Tahoma"/>
                <w:sz w:val="20"/>
                <w:szCs w:val="20"/>
              </w:rPr>
              <w:t xml:space="preserve"> Agnieszka Łuczak</w:t>
            </w:r>
          </w:p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ul. Toruńska 148</w:t>
            </w:r>
          </w:p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87-800 Włocławek</w:t>
            </w:r>
          </w:p>
        </w:tc>
        <w:tc>
          <w:tcPr>
            <w:tcW w:w="2268" w:type="dxa"/>
            <w:shd w:val="clear" w:color="auto" w:fill="auto"/>
          </w:tcPr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615</w:t>
            </w:r>
          </w:p>
        </w:tc>
        <w:tc>
          <w:tcPr>
            <w:tcW w:w="1984" w:type="dxa"/>
            <w:shd w:val="clear" w:color="auto" w:fill="auto"/>
          </w:tcPr>
          <w:p w:rsidR="00833084" w:rsidRPr="00833084" w:rsidRDefault="001C5D67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d</w:t>
            </w:r>
            <w:r w:rsidR="00833084" w:rsidRPr="00833084">
              <w:rPr>
                <w:rFonts w:ascii="Tahoma" w:hAnsi="Tahoma" w:cs="Tahoma"/>
                <w:color w:val="000000"/>
                <w:sz w:val="20"/>
                <w:szCs w:val="20"/>
              </w:rPr>
              <w:t>o dnia 02.09.2020</w:t>
            </w:r>
          </w:p>
        </w:tc>
        <w:tc>
          <w:tcPr>
            <w:tcW w:w="1984" w:type="dxa"/>
          </w:tcPr>
          <w:p w:rsidR="00771489" w:rsidRDefault="00771489" w:rsidP="00771489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Cena: 40,08</w:t>
            </w:r>
          </w:p>
          <w:p w:rsidR="00771489" w:rsidRDefault="00771489" w:rsidP="00771489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Termin: 40 </w:t>
            </w:r>
          </w:p>
          <w:p w:rsidR="00833084" w:rsidRDefault="00771489" w:rsidP="0077148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Łącznie 80,08pkt</w:t>
            </w:r>
          </w:p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3084" w:rsidRPr="00833084" w:rsidTr="00833084">
        <w:tc>
          <w:tcPr>
            <w:tcW w:w="1531" w:type="dxa"/>
            <w:shd w:val="clear" w:color="auto" w:fill="auto"/>
          </w:tcPr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85" w:type="dxa"/>
            <w:shd w:val="clear" w:color="auto" w:fill="auto"/>
          </w:tcPr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 xml:space="preserve">REMI – B Sp. Jawna </w:t>
            </w:r>
          </w:p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K. Boinski i A. Krokowski</w:t>
            </w:r>
          </w:p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ul. Strażacka 35</w:t>
            </w:r>
          </w:p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43-382 Bielsko Biała</w:t>
            </w:r>
          </w:p>
        </w:tc>
        <w:tc>
          <w:tcPr>
            <w:tcW w:w="2268" w:type="dxa"/>
            <w:shd w:val="clear" w:color="auto" w:fill="auto"/>
          </w:tcPr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492</w:t>
            </w:r>
          </w:p>
        </w:tc>
        <w:tc>
          <w:tcPr>
            <w:tcW w:w="1984" w:type="dxa"/>
            <w:shd w:val="clear" w:color="auto" w:fill="auto"/>
          </w:tcPr>
          <w:p w:rsidR="00833084" w:rsidRPr="00833084" w:rsidRDefault="001C5D67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d</w:t>
            </w:r>
            <w:r w:rsidR="00833084" w:rsidRPr="00833084">
              <w:rPr>
                <w:rFonts w:ascii="Tahoma" w:hAnsi="Tahoma" w:cs="Tahoma"/>
                <w:color w:val="000000"/>
                <w:sz w:val="20"/>
                <w:szCs w:val="20"/>
              </w:rPr>
              <w:t>o dnia 02.09.2020</w:t>
            </w:r>
          </w:p>
        </w:tc>
        <w:tc>
          <w:tcPr>
            <w:tcW w:w="1984" w:type="dxa"/>
          </w:tcPr>
          <w:p w:rsidR="00833084" w:rsidRDefault="00833084" w:rsidP="00833084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B46D74" w:rsidRDefault="00B46D74" w:rsidP="00B46D74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Cena: 50,10</w:t>
            </w:r>
          </w:p>
          <w:p w:rsidR="00B46D74" w:rsidRDefault="00B46D74" w:rsidP="00B46D74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Termin: 40 </w:t>
            </w:r>
          </w:p>
          <w:p w:rsidR="00833084" w:rsidRPr="00833084" w:rsidRDefault="005F42D3" w:rsidP="00B46D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Łącznie 90,10</w:t>
            </w:r>
            <w:r w:rsidR="00B46D74">
              <w:rPr>
                <w:rFonts w:ascii="Tahoma" w:hAnsi="Tahoma" w:cs="Tahoma"/>
                <w:color w:val="000000"/>
                <w:sz w:val="18"/>
                <w:szCs w:val="18"/>
              </w:rPr>
              <w:t>pkt</w:t>
            </w:r>
          </w:p>
        </w:tc>
      </w:tr>
      <w:tr w:rsidR="00833084" w:rsidRPr="00833084" w:rsidTr="00833084">
        <w:tc>
          <w:tcPr>
            <w:tcW w:w="1531" w:type="dxa"/>
            <w:shd w:val="clear" w:color="auto" w:fill="auto"/>
          </w:tcPr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4.</w:t>
            </w:r>
          </w:p>
        </w:tc>
        <w:tc>
          <w:tcPr>
            <w:tcW w:w="1985" w:type="dxa"/>
            <w:shd w:val="clear" w:color="auto" w:fill="auto"/>
          </w:tcPr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OMEGA SP. Z O.O.</w:t>
            </w:r>
          </w:p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ul. Chorzowska 108/8</w:t>
            </w:r>
          </w:p>
          <w:p w:rsidR="00833084" w:rsidRPr="00833084" w:rsidRDefault="00833084" w:rsidP="00833084">
            <w:pPr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40-101 Katowice</w:t>
            </w:r>
          </w:p>
        </w:tc>
        <w:tc>
          <w:tcPr>
            <w:tcW w:w="2268" w:type="dxa"/>
            <w:shd w:val="clear" w:color="auto" w:fill="auto"/>
          </w:tcPr>
          <w:p w:rsidR="00833084" w:rsidRP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084">
              <w:rPr>
                <w:rFonts w:ascii="Tahoma" w:hAnsi="Tahoma" w:cs="Tahoma"/>
                <w:sz w:val="20"/>
                <w:szCs w:val="20"/>
              </w:rPr>
              <w:t>410,82</w:t>
            </w:r>
          </w:p>
        </w:tc>
        <w:tc>
          <w:tcPr>
            <w:tcW w:w="1984" w:type="dxa"/>
            <w:shd w:val="clear" w:color="auto" w:fill="auto"/>
          </w:tcPr>
          <w:p w:rsidR="00833084" w:rsidRPr="00833084" w:rsidRDefault="001C5D67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d</w:t>
            </w:r>
            <w:r w:rsidR="00833084" w:rsidRPr="00833084">
              <w:rPr>
                <w:rFonts w:ascii="Tahoma" w:hAnsi="Tahoma" w:cs="Tahoma"/>
                <w:color w:val="000000"/>
                <w:sz w:val="20"/>
                <w:szCs w:val="20"/>
              </w:rPr>
              <w:t>o dnia 02.09.2020</w:t>
            </w:r>
          </w:p>
        </w:tc>
        <w:tc>
          <w:tcPr>
            <w:tcW w:w="1984" w:type="dxa"/>
          </w:tcPr>
          <w:p w:rsidR="00833084" w:rsidRDefault="00833084" w:rsidP="0083308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4B371D" w:rsidRDefault="004B371D" w:rsidP="004B371D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Cena:60</w:t>
            </w:r>
          </w:p>
          <w:p w:rsidR="004B371D" w:rsidRDefault="004B371D" w:rsidP="004B371D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Termin: 40 </w:t>
            </w:r>
          </w:p>
          <w:p w:rsidR="00833084" w:rsidRPr="00833084" w:rsidRDefault="004B371D" w:rsidP="004B371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Łącznie 100pkt</w:t>
            </w:r>
          </w:p>
        </w:tc>
      </w:tr>
    </w:tbl>
    <w:p w:rsidR="00833084" w:rsidRPr="00833084" w:rsidRDefault="00833084" w:rsidP="00833084">
      <w:pPr>
        <w:rPr>
          <w:rFonts w:ascii="Tahoma" w:hAnsi="Tahoma" w:cs="Tahoma"/>
          <w:sz w:val="20"/>
          <w:szCs w:val="20"/>
        </w:rPr>
      </w:pPr>
      <w:r w:rsidRPr="00833084">
        <w:rPr>
          <w:rFonts w:ascii="Tahoma" w:hAnsi="Tahoma" w:cs="Tahoma"/>
          <w:sz w:val="20"/>
          <w:szCs w:val="20"/>
        </w:rPr>
        <w:t xml:space="preserve">  </w:t>
      </w:r>
    </w:p>
    <w:p w:rsidR="0067642E" w:rsidRDefault="0067642E" w:rsidP="00676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pl-PL"/>
        </w:rPr>
      </w:pPr>
    </w:p>
    <w:sectPr w:rsidR="0067642E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405" w:rsidRDefault="00ED6405" w:rsidP="00FE69F7">
      <w:pPr>
        <w:spacing w:after="0" w:line="240" w:lineRule="auto"/>
      </w:pPr>
      <w:r>
        <w:separator/>
      </w:r>
    </w:p>
  </w:endnote>
  <w:endnote w:type="continuationSeparator" w:id="0">
    <w:p w:rsidR="00ED6405" w:rsidRDefault="00ED6405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C94AB2">
      <w:rPr>
        <w:noProof/>
      </w:rPr>
      <w:t>2</w:t>
    </w:r>
    <w:r>
      <w:fldChar w:fldCharType="end"/>
    </w:r>
  </w:p>
  <w:p w:rsidR="00DC6505" w:rsidRDefault="00DC650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F7" w:rsidRDefault="00534218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1CD6" w:rsidRPr="000335D2" w:rsidRDefault="00C11CD6">
    <w:pPr>
      <w:pStyle w:val="Stopka"/>
      <w:rPr>
        <w:sz w:val="12"/>
      </w:rPr>
    </w:pPr>
  </w:p>
  <w:tbl>
    <w:tblPr>
      <w:tblW w:w="9730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4865"/>
    </w:tblGrid>
    <w:tr w:rsidR="00906BAF" w:rsidRPr="00F2698E" w:rsidTr="00F74A63">
      <w:trPr>
        <w:trHeight w:val="500"/>
      </w:trPr>
      <w:tc>
        <w:tcPr>
          <w:tcW w:w="4865" w:type="dxa"/>
          <w:shd w:val="clear" w:color="auto" w:fill="auto"/>
        </w:tcPr>
        <w:p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906BAF" w:rsidRPr="00F2698E" w:rsidRDefault="00A94A95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Wydział</w:t>
          </w:r>
          <w:r w:rsidR="00C14677">
            <w:rPr>
              <w:rFonts w:ascii="Arial" w:hAnsi="Arial" w:cs="Arial"/>
              <w:sz w:val="16"/>
              <w:szCs w:val="16"/>
            </w:rPr>
            <w:t xml:space="preserve">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4865" w:type="dxa"/>
          <w:shd w:val="clear" w:color="auto" w:fill="auto"/>
        </w:tcPr>
        <w:p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al. Armii Krajowej 54, 50-541 Wrocław</w:t>
          </w:r>
        </w:p>
        <w:p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71 39 74 200 | fax: +48 71 39 74 202</w:t>
          </w:r>
        </w:p>
        <w:p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534218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534218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405" w:rsidRDefault="00ED6405" w:rsidP="00FE69F7">
      <w:pPr>
        <w:spacing w:after="0" w:line="240" w:lineRule="auto"/>
      </w:pPr>
      <w:r>
        <w:separator/>
      </w:r>
    </w:p>
  </w:footnote>
  <w:footnote w:type="continuationSeparator" w:id="0">
    <w:p w:rsidR="00ED6405" w:rsidRDefault="00ED6405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D75" w:rsidRDefault="000A6D75" w:rsidP="000A6D75">
    <w:pPr>
      <w:pStyle w:val="Nagwek"/>
      <w:jc w:val="center"/>
    </w:pPr>
  </w:p>
  <w:p w:rsidR="00DC12DC" w:rsidRDefault="00DC12DC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F7" w:rsidRDefault="00534218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  <w:t xml:space="preserve">            </w:t>
    </w:r>
  </w:p>
  <w:p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454C8"/>
    <w:multiLevelType w:val="hybridMultilevel"/>
    <w:tmpl w:val="6456ADB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1EB2686"/>
    <w:multiLevelType w:val="hybridMultilevel"/>
    <w:tmpl w:val="A8600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3A26914"/>
    <w:multiLevelType w:val="hybridMultilevel"/>
    <w:tmpl w:val="0448B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421D2"/>
    <w:multiLevelType w:val="multilevel"/>
    <w:tmpl w:val="6A56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C7C7F"/>
    <w:multiLevelType w:val="hybridMultilevel"/>
    <w:tmpl w:val="08F4B9D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25F90385"/>
    <w:multiLevelType w:val="hybridMultilevel"/>
    <w:tmpl w:val="7F22C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95C76D8"/>
    <w:multiLevelType w:val="hybridMultilevel"/>
    <w:tmpl w:val="7BFE6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A0801E2"/>
    <w:multiLevelType w:val="hybridMultilevel"/>
    <w:tmpl w:val="FCAA8C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B426E"/>
    <w:multiLevelType w:val="hybridMultilevel"/>
    <w:tmpl w:val="4B7EB19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05AEB"/>
    <w:multiLevelType w:val="hybridMultilevel"/>
    <w:tmpl w:val="768432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82230C"/>
    <w:multiLevelType w:val="hybridMultilevel"/>
    <w:tmpl w:val="5192C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20E358C"/>
    <w:multiLevelType w:val="hybridMultilevel"/>
    <w:tmpl w:val="EF28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0146D"/>
    <w:multiLevelType w:val="multilevel"/>
    <w:tmpl w:val="32868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57413F1"/>
    <w:multiLevelType w:val="hybridMultilevel"/>
    <w:tmpl w:val="51407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125A6"/>
    <w:multiLevelType w:val="hybridMultilevel"/>
    <w:tmpl w:val="5D1A18D0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483E00"/>
    <w:multiLevelType w:val="hybridMultilevel"/>
    <w:tmpl w:val="D1A08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A5658"/>
    <w:multiLevelType w:val="hybridMultilevel"/>
    <w:tmpl w:val="E280F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A10780C"/>
    <w:multiLevelType w:val="hybridMultilevel"/>
    <w:tmpl w:val="F692DA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5"/>
  </w:num>
  <w:num w:numId="4">
    <w:abstractNumId w:val="28"/>
  </w:num>
  <w:num w:numId="5">
    <w:abstractNumId w:val="20"/>
  </w:num>
  <w:num w:numId="6">
    <w:abstractNumId w:val="4"/>
  </w:num>
  <w:num w:numId="7">
    <w:abstractNumId w:val="2"/>
  </w:num>
  <w:num w:numId="8">
    <w:abstractNumId w:val="23"/>
  </w:num>
  <w:num w:numId="9">
    <w:abstractNumId w:val="26"/>
  </w:num>
  <w:num w:numId="10">
    <w:abstractNumId w:val="14"/>
  </w:num>
  <w:num w:numId="11">
    <w:abstractNumId w:val="12"/>
  </w:num>
  <w:num w:numId="12">
    <w:abstractNumId w:val="3"/>
  </w:num>
  <w:num w:numId="13">
    <w:abstractNumId w:val="21"/>
  </w:num>
  <w:num w:numId="14">
    <w:abstractNumId w:val="10"/>
  </w:num>
  <w:num w:numId="15">
    <w:abstractNumId w:val="9"/>
  </w:num>
  <w:num w:numId="16">
    <w:abstractNumId w:val="5"/>
  </w:num>
  <w:num w:numId="17">
    <w:abstractNumId w:val="27"/>
  </w:num>
  <w:num w:numId="18">
    <w:abstractNumId w:val="22"/>
  </w:num>
  <w:num w:numId="19">
    <w:abstractNumId w:val="19"/>
  </w:num>
  <w:num w:numId="20">
    <w:abstractNumId w:val="7"/>
  </w:num>
  <w:num w:numId="21">
    <w:abstractNumId w:val="29"/>
  </w:num>
  <w:num w:numId="22">
    <w:abstractNumId w:val="13"/>
  </w:num>
  <w:num w:numId="23">
    <w:abstractNumId w:val="16"/>
  </w:num>
  <w:num w:numId="24">
    <w:abstractNumId w:val="1"/>
  </w:num>
  <w:num w:numId="25">
    <w:abstractNumId w:val="6"/>
  </w:num>
  <w:num w:numId="26">
    <w:abstractNumId w:val="18"/>
  </w:num>
  <w:num w:numId="27">
    <w:abstractNumId w:val="25"/>
  </w:num>
  <w:num w:numId="28">
    <w:abstractNumId w:val="8"/>
  </w:num>
  <w:num w:numId="29">
    <w:abstractNumId w:val="2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18"/>
    <w:rsid w:val="00001F58"/>
    <w:rsid w:val="00023FEE"/>
    <w:rsid w:val="000335D2"/>
    <w:rsid w:val="000343BE"/>
    <w:rsid w:val="00042F9B"/>
    <w:rsid w:val="00045282"/>
    <w:rsid w:val="00090BFB"/>
    <w:rsid w:val="000A2AEA"/>
    <w:rsid w:val="000A6D75"/>
    <w:rsid w:val="00100AFA"/>
    <w:rsid w:val="00121A62"/>
    <w:rsid w:val="001311A9"/>
    <w:rsid w:val="00132251"/>
    <w:rsid w:val="001357E9"/>
    <w:rsid w:val="00136712"/>
    <w:rsid w:val="0017293D"/>
    <w:rsid w:val="001A6723"/>
    <w:rsid w:val="001C0340"/>
    <w:rsid w:val="001C5D67"/>
    <w:rsid w:val="001C715B"/>
    <w:rsid w:val="001D4F1E"/>
    <w:rsid w:val="001E0217"/>
    <w:rsid w:val="001E3C70"/>
    <w:rsid w:val="001F0DCF"/>
    <w:rsid w:val="00203707"/>
    <w:rsid w:val="00211D8D"/>
    <w:rsid w:val="00237413"/>
    <w:rsid w:val="00244601"/>
    <w:rsid w:val="00286180"/>
    <w:rsid w:val="00292FD9"/>
    <w:rsid w:val="002D2607"/>
    <w:rsid w:val="002D4D8E"/>
    <w:rsid w:val="002E0133"/>
    <w:rsid w:val="00301F7B"/>
    <w:rsid w:val="00302160"/>
    <w:rsid w:val="00307017"/>
    <w:rsid w:val="00316406"/>
    <w:rsid w:val="0033617E"/>
    <w:rsid w:val="00341FD7"/>
    <w:rsid w:val="003420A0"/>
    <w:rsid w:val="00343FF6"/>
    <w:rsid w:val="0035001F"/>
    <w:rsid w:val="003933ED"/>
    <w:rsid w:val="00397995"/>
    <w:rsid w:val="003C1885"/>
    <w:rsid w:val="003C2D96"/>
    <w:rsid w:val="00401AC2"/>
    <w:rsid w:val="004066EF"/>
    <w:rsid w:val="00441F45"/>
    <w:rsid w:val="0044310D"/>
    <w:rsid w:val="00471829"/>
    <w:rsid w:val="00497C31"/>
    <w:rsid w:val="004A31C1"/>
    <w:rsid w:val="004A36B8"/>
    <w:rsid w:val="004A5EC9"/>
    <w:rsid w:val="004B371D"/>
    <w:rsid w:val="00525829"/>
    <w:rsid w:val="00534218"/>
    <w:rsid w:val="00552A18"/>
    <w:rsid w:val="005820B8"/>
    <w:rsid w:val="00594A2B"/>
    <w:rsid w:val="00597E1F"/>
    <w:rsid w:val="005A4021"/>
    <w:rsid w:val="005C1FB7"/>
    <w:rsid w:val="005D082B"/>
    <w:rsid w:val="005D13EF"/>
    <w:rsid w:val="005F1370"/>
    <w:rsid w:val="005F3837"/>
    <w:rsid w:val="005F42D3"/>
    <w:rsid w:val="00611DC1"/>
    <w:rsid w:val="00635D5E"/>
    <w:rsid w:val="0065438F"/>
    <w:rsid w:val="006728A7"/>
    <w:rsid w:val="00672AAA"/>
    <w:rsid w:val="00673D66"/>
    <w:rsid w:val="0067642E"/>
    <w:rsid w:val="0068569A"/>
    <w:rsid w:val="00694B1A"/>
    <w:rsid w:val="006A551A"/>
    <w:rsid w:val="006B63D3"/>
    <w:rsid w:val="006E665B"/>
    <w:rsid w:val="00712797"/>
    <w:rsid w:val="0072197F"/>
    <w:rsid w:val="00753823"/>
    <w:rsid w:val="00757047"/>
    <w:rsid w:val="00771489"/>
    <w:rsid w:val="00776F5A"/>
    <w:rsid w:val="00780EF1"/>
    <w:rsid w:val="00785514"/>
    <w:rsid w:val="00794940"/>
    <w:rsid w:val="007A4021"/>
    <w:rsid w:val="007A4D85"/>
    <w:rsid w:val="007E22CD"/>
    <w:rsid w:val="0080734A"/>
    <w:rsid w:val="00817D9D"/>
    <w:rsid w:val="008214E4"/>
    <w:rsid w:val="0082572F"/>
    <w:rsid w:val="00833084"/>
    <w:rsid w:val="00884330"/>
    <w:rsid w:val="008855CA"/>
    <w:rsid w:val="00887C26"/>
    <w:rsid w:val="008B3F46"/>
    <w:rsid w:val="008E0794"/>
    <w:rsid w:val="00906BAF"/>
    <w:rsid w:val="0092621F"/>
    <w:rsid w:val="009265F0"/>
    <w:rsid w:val="00937A42"/>
    <w:rsid w:val="009600ED"/>
    <w:rsid w:val="00985E7B"/>
    <w:rsid w:val="009B424A"/>
    <w:rsid w:val="009C4FF1"/>
    <w:rsid w:val="009C613C"/>
    <w:rsid w:val="009D1C8B"/>
    <w:rsid w:val="009D21F3"/>
    <w:rsid w:val="009F2E4C"/>
    <w:rsid w:val="009F78BD"/>
    <w:rsid w:val="00A01612"/>
    <w:rsid w:val="00A104BC"/>
    <w:rsid w:val="00A67BA6"/>
    <w:rsid w:val="00A82725"/>
    <w:rsid w:val="00A94A95"/>
    <w:rsid w:val="00AC50AE"/>
    <w:rsid w:val="00AD65A3"/>
    <w:rsid w:val="00B26D9C"/>
    <w:rsid w:val="00B46D74"/>
    <w:rsid w:val="00B67E38"/>
    <w:rsid w:val="00BF210C"/>
    <w:rsid w:val="00BF3E99"/>
    <w:rsid w:val="00C11CD6"/>
    <w:rsid w:val="00C14677"/>
    <w:rsid w:val="00C3425D"/>
    <w:rsid w:val="00C457DC"/>
    <w:rsid w:val="00C8595E"/>
    <w:rsid w:val="00C94AB2"/>
    <w:rsid w:val="00CC3037"/>
    <w:rsid w:val="00CD5088"/>
    <w:rsid w:val="00CF349E"/>
    <w:rsid w:val="00D37DBF"/>
    <w:rsid w:val="00D55328"/>
    <w:rsid w:val="00D5569C"/>
    <w:rsid w:val="00D56C8E"/>
    <w:rsid w:val="00D77830"/>
    <w:rsid w:val="00D81D52"/>
    <w:rsid w:val="00D96FA1"/>
    <w:rsid w:val="00DA196E"/>
    <w:rsid w:val="00DA5A18"/>
    <w:rsid w:val="00DC12DC"/>
    <w:rsid w:val="00DC6505"/>
    <w:rsid w:val="00DE7001"/>
    <w:rsid w:val="00DF17C7"/>
    <w:rsid w:val="00DF3847"/>
    <w:rsid w:val="00E649D3"/>
    <w:rsid w:val="00E76C7A"/>
    <w:rsid w:val="00EC1855"/>
    <w:rsid w:val="00ED6405"/>
    <w:rsid w:val="00EF1F2B"/>
    <w:rsid w:val="00F045A4"/>
    <w:rsid w:val="00F07991"/>
    <w:rsid w:val="00F176BA"/>
    <w:rsid w:val="00F2698E"/>
    <w:rsid w:val="00F33623"/>
    <w:rsid w:val="00F44D1D"/>
    <w:rsid w:val="00F57FA5"/>
    <w:rsid w:val="00F62098"/>
    <w:rsid w:val="00F634EE"/>
    <w:rsid w:val="00F7469D"/>
    <w:rsid w:val="00F74A63"/>
    <w:rsid w:val="00F86242"/>
    <w:rsid w:val="00F96F67"/>
    <w:rsid w:val="00FE42EE"/>
    <w:rsid w:val="00FE69F7"/>
    <w:rsid w:val="00FE7A2F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E0F50F9E-AE4B-454A-BBCD-2002B6FBC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C7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7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1134E-EE85-4CDF-87F1-0F257FEF9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186</TotalTime>
  <Pages>2</Pages>
  <Words>251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Ewa Zajdel</cp:lastModifiedBy>
  <cp:revision>58</cp:revision>
  <cp:lastPrinted>2020-07-21T09:29:00Z</cp:lastPrinted>
  <dcterms:created xsi:type="dcterms:W3CDTF">2019-03-22T13:11:00Z</dcterms:created>
  <dcterms:modified xsi:type="dcterms:W3CDTF">2020-07-21T11:34:00Z</dcterms:modified>
</cp:coreProperties>
</file>