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42E" w:rsidRPr="006B63D3" w:rsidRDefault="00F07991" w:rsidP="00F0799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Cs/>
          <w:color w:val="000000"/>
          <w:sz w:val="20"/>
          <w:szCs w:val="20"/>
          <w:lang w:eastAsia="pl-PL"/>
        </w:rPr>
      </w:pPr>
      <w:r w:rsidRPr="00F0799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         </w:t>
      </w:r>
      <w:r w:rsidR="00343FF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ab/>
      </w:r>
      <w:r w:rsidR="00343FF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ab/>
      </w:r>
      <w:r w:rsidR="00343FF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ab/>
      </w:r>
      <w:r w:rsidR="00343FF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ab/>
      </w:r>
      <w:r w:rsidR="00343FF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ab/>
      </w:r>
      <w:r w:rsidRPr="00F07991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 </w:t>
      </w:r>
    </w:p>
    <w:p w:rsidR="0067642E" w:rsidRPr="006B63D3" w:rsidRDefault="0067642E" w:rsidP="0067642E">
      <w:pPr>
        <w:keepNext/>
        <w:keepLines/>
        <w:tabs>
          <w:tab w:val="left" w:pos="284"/>
        </w:tabs>
        <w:spacing w:after="0" w:line="240" w:lineRule="auto"/>
        <w:outlineLvl w:val="6"/>
        <w:rPr>
          <w:rFonts w:ascii="Tahoma" w:eastAsia="Times New Roman" w:hAnsi="Tahoma" w:cs="Tahoma"/>
          <w:iCs/>
          <w:color w:val="404040"/>
          <w:sz w:val="20"/>
          <w:szCs w:val="20"/>
          <w:lang w:eastAsia="x-none"/>
        </w:rPr>
      </w:pPr>
      <w:r w:rsidRPr="006B63D3">
        <w:rPr>
          <w:rFonts w:ascii="Tahoma" w:eastAsia="Times New Roman" w:hAnsi="Tahoma" w:cs="Tahoma"/>
          <w:iCs/>
          <w:color w:val="404040"/>
          <w:sz w:val="20"/>
          <w:szCs w:val="20"/>
          <w:lang w:eastAsia="x-none"/>
        </w:rPr>
        <w:t>DOZ/EZ/2540/10</w:t>
      </w:r>
      <w:r w:rsidR="00C74C3A">
        <w:rPr>
          <w:rFonts w:ascii="Tahoma" w:eastAsia="Times New Roman" w:hAnsi="Tahoma" w:cs="Tahoma"/>
          <w:iCs/>
          <w:color w:val="404040"/>
          <w:sz w:val="20"/>
          <w:szCs w:val="20"/>
          <w:lang w:eastAsia="x-none"/>
        </w:rPr>
        <w:t>/11</w:t>
      </w:r>
      <w:r w:rsidRPr="006B63D3">
        <w:rPr>
          <w:rFonts w:ascii="Tahoma" w:eastAsia="Times New Roman" w:hAnsi="Tahoma" w:cs="Tahoma"/>
          <w:iCs/>
          <w:color w:val="404040"/>
          <w:sz w:val="20"/>
          <w:szCs w:val="20"/>
          <w:lang w:eastAsia="x-none"/>
        </w:rPr>
        <w:t>/2020                                                           10/2020</w:t>
      </w:r>
    </w:p>
    <w:p w:rsidR="0067642E" w:rsidRPr="006B63D3" w:rsidRDefault="0067642E" w:rsidP="0067642E">
      <w:pPr>
        <w:keepNext/>
        <w:keepLines/>
        <w:tabs>
          <w:tab w:val="left" w:pos="284"/>
        </w:tabs>
        <w:spacing w:after="0" w:line="240" w:lineRule="auto"/>
        <w:jc w:val="center"/>
        <w:outlineLvl w:val="6"/>
        <w:rPr>
          <w:rFonts w:ascii="Tahoma" w:eastAsia="Times New Roman" w:hAnsi="Tahoma" w:cs="Tahoma"/>
          <w:iCs/>
          <w:color w:val="404040"/>
          <w:sz w:val="20"/>
          <w:szCs w:val="20"/>
          <w:lang w:eastAsia="x-none"/>
        </w:rPr>
      </w:pPr>
      <w:r w:rsidRPr="006B63D3">
        <w:rPr>
          <w:rFonts w:ascii="Tahoma" w:eastAsia="Times New Roman" w:hAnsi="Tahoma" w:cs="Tahoma"/>
          <w:iCs/>
          <w:color w:val="404040"/>
          <w:sz w:val="20"/>
          <w:szCs w:val="20"/>
          <w:lang w:eastAsia="x-none"/>
        </w:rPr>
        <w:t xml:space="preserve">                                                                                                             </w:t>
      </w:r>
    </w:p>
    <w:p w:rsidR="0067642E" w:rsidRPr="006B63D3" w:rsidRDefault="0067642E" w:rsidP="0067642E">
      <w:pPr>
        <w:keepNext/>
        <w:keepLines/>
        <w:tabs>
          <w:tab w:val="left" w:pos="284"/>
        </w:tabs>
        <w:spacing w:after="0" w:line="240" w:lineRule="auto"/>
        <w:jc w:val="center"/>
        <w:outlineLvl w:val="6"/>
        <w:rPr>
          <w:rFonts w:ascii="Tahoma" w:eastAsia="Times New Roman" w:hAnsi="Tahoma" w:cs="Tahoma"/>
          <w:iCs/>
          <w:color w:val="404040"/>
          <w:sz w:val="20"/>
          <w:szCs w:val="20"/>
          <w:lang w:eastAsia="x-none"/>
        </w:rPr>
      </w:pPr>
    </w:p>
    <w:p w:rsidR="0067642E" w:rsidRPr="006B63D3" w:rsidRDefault="0067642E" w:rsidP="0067642E">
      <w:pPr>
        <w:keepNext/>
        <w:keepLines/>
        <w:tabs>
          <w:tab w:val="left" w:pos="284"/>
        </w:tabs>
        <w:spacing w:after="0" w:line="240" w:lineRule="auto"/>
        <w:jc w:val="center"/>
        <w:outlineLvl w:val="6"/>
        <w:rPr>
          <w:rFonts w:ascii="Tahoma" w:eastAsia="Times New Roman" w:hAnsi="Tahoma" w:cs="Tahoma"/>
          <w:iCs/>
          <w:color w:val="404040"/>
          <w:sz w:val="20"/>
          <w:szCs w:val="20"/>
          <w:lang w:eastAsia="x-none"/>
        </w:rPr>
      </w:pPr>
      <w:r w:rsidRPr="006B63D3">
        <w:rPr>
          <w:rFonts w:ascii="Tahoma" w:eastAsia="Times New Roman" w:hAnsi="Tahoma" w:cs="Tahoma"/>
          <w:iCs/>
          <w:color w:val="404040"/>
          <w:sz w:val="20"/>
          <w:szCs w:val="20"/>
          <w:lang w:eastAsia="x-none"/>
        </w:rPr>
        <w:t xml:space="preserve">                                                                                                    </w:t>
      </w:r>
      <w:r w:rsidR="00C74C3A">
        <w:rPr>
          <w:rFonts w:ascii="Tahoma" w:eastAsia="Times New Roman" w:hAnsi="Tahoma" w:cs="Tahoma"/>
          <w:iCs/>
          <w:color w:val="404040"/>
          <w:sz w:val="20"/>
          <w:szCs w:val="20"/>
          <w:lang w:eastAsia="x-none"/>
        </w:rPr>
        <w:t>Wrocław,  13 sierpnia</w:t>
      </w:r>
      <w:r w:rsidRPr="006B63D3">
        <w:rPr>
          <w:rFonts w:ascii="Tahoma" w:eastAsia="Times New Roman" w:hAnsi="Tahoma" w:cs="Tahoma"/>
          <w:iCs/>
          <w:color w:val="404040"/>
          <w:sz w:val="20"/>
          <w:szCs w:val="20"/>
          <w:lang w:eastAsia="x-none"/>
        </w:rPr>
        <w:t xml:space="preserve"> 2020 r.</w:t>
      </w:r>
    </w:p>
    <w:p w:rsidR="0067642E" w:rsidRPr="006B63D3" w:rsidRDefault="0067642E" w:rsidP="0067642E">
      <w:pPr>
        <w:keepNext/>
        <w:keepLines/>
        <w:tabs>
          <w:tab w:val="left" w:pos="284"/>
        </w:tabs>
        <w:spacing w:after="0" w:line="240" w:lineRule="auto"/>
        <w:jc w:val="center"/>
        <w:outlineLvl w:val="6"/>
        <w:rPr>
          <w:rFonts w:ascii="Tahoma" w:eastAsia="Times New Roman" w:hAnsi="Tahoma" w:cs="Tahoma"/>
          <w:iCs/>
          <w:color w:val="404040"/>
          <w:sz w:val="20"/>
          <w:szCs w:val="20"/>
          <w:lang w:val="x-none" w:eastAsia="x-none"/>
        </w:rPr>
      </w:pPr>
    </w:p>
    <w:p w:rsidR="002971FF" w:rsidRPr="00C74C3A" w:rsidRDefault="002971FF" w:rsidP="00C74C3A">
      <w:pPr>
        <w:shd w:val="clear" w:color="auto" w:fill="FFFFFF"/>
        <w:spacing w:after="0" w:line="240" w:lineRule="auto"/>
        <w:ind w:left="4248" w:firstLine="70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 </w:t>
      </w:r>
    </w:p>
    <w:p w:rsidR="002971FF" w:rsidRDefault="002971FF" w:rsidP="006B63D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</w:pPr>
    </w:p>
    <w:p w:rsidR="006B63D3" w:rsidRPr="006B63D3" w:rsidRDefault="006B63D3" w:rsidP="006B63D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Cs/>
          <w:color w:val="000000"/>
          <w:sz w:val="20"/>
          <w:szCs w:val="20"/>
          <w:lang w:eastAsia="pl-PL"/>
        </w:rPr>
      </w:pPr>
      <w:r w:rsidRPr="006B63D3">
        <w:rPr>
          <w:rFonts w:ascii="Tahoma" w:eastAsia="Times New Roman" w:hAnsi="Tahoma" w:cs="Tahoma"/>
          <w:bCs/>
          <w:color w:val="000000"/>
          <w:sz w:val="20"/>
          <w:szCs w:val="20"/>
          <w:lang w:eastAsia="pl-PL"/>
        </w:rPr>
        <w:t>Dotyczy zamówienia na wykonanie, wydruk i dostawę materiałów poligraficznych do Dolnośląskiego Wojewódzkiego Urzędu Pracy.</w:t>
      </w:r>
    </w:p>
    <w:p w:rsidR="00833084" w:rsidRPr="00833084" w:rsidRDefault="00833084" w:rsidP="00F34B4E">
      <w:pPr>
        <w:rPr>
          <w:rFonts w:ascii="Tahoma" w:hAnsi="Tahoma" w:cs="Tahoma"/>
          <w:sz w:val="20"/>
          <w:szCs w:val="20"/>
        </w:rPr>
      </w:pPr>
    </w:p>
    <w:p w:rsidR="001B2A81" w:rsidRPr="00F34B4E" w:rsidRDefault="001B2A81" w:rsidP="00F34B4E">
      <w:pPr>
        <w:spacing w:after="0" w:line="240" w:lineRule="auto"/>
        <w:jc w:val="center"/>
        <w:rPr>
          <w:rFonts w:ascii="Tahoma" w:eastAsia="Times New Roman" w:hAnsi="Tahoma" w:cs="Tahoma"/>
          <w:bCs/>
          <w:color w:val="000000"/>
          <w:sz w:val="20"/>
          <w:szCs w:val="20"/>
          <w:lang w:eastAsia="pl-PL"/>
        </w:rPr>
      </w:pPr>
      <w:r w:rsidRPr="00F34B4E">
        <w:rPr>
          <w:rFonts w:ascii="Tahoma" w:eastAsia="Times New Roman" w:hAnsi="Tahoma" w:cs="Tahoma"/>
          <w:bCs/>
          <w:color w:val="000000"/>
          <w:sz w:val="20"/>
          <w:szCs w:val="20"/>
          <w:lang w:eastAsia="pl-PL"/>
        </w:rPr>
        <w:t>OGŁOSZENIE O UDZIELENIU ZAMÓWIENIA - Dostawy</w:t>
      </w:r>
    </w:p>
    <w:p w:rsidR="00F34B4E" w:rsidRDefault="00F34B4E" w:rsidP="00F34B4E">
      <w:pPr>
        <w:spacing w:after="0" w:line="240" w:lineRule="auto"/>
        <w:rPr>
          <w:rFonts w:ascii="Tahoma" w:eastAsia="Times New Roman" w:hAnsi="Tahoma" w:cs="Tahoma"/>
          <w:bCs/>
          <w:color w:val="000000"/>
          <w:sz w:val="20"/>
          <w:szCs w:val="20"/>
          <w:lang w:eastAsia="pl-PL"/>
        </w:rPr>
      </w:pPr>
    </w:p>
    <w:p w:rsidR="001B2A81" w:rsidRPr="00F34B4E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F34B4E">
        <w:rPr>
          <w:rFonts w:ascii="Tahoma" w:eastAsia="Times New Roman" w:hAnsi="Tahoma" w:cs="Tahoma"/>
          <w:bCs/>
          <w:color w:val="000000"/>
          <w:sz w:val="20"/>
          <w:szCs w:val="20"/>
          <w:lang w:eastAsia="pl-PL"/>
        </w:rPr>
        <w:t>Zamieszczanie ogłoszenia:</w:t>
      </w:r>
      <w:r w:rsidR="00F34B4E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</w:t>
      </w:r>
      <w:r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obowiązkowe</w:t>
      </w:r>
    </w:p>
    <w:p w:rsidR="001B2A81" w:rsidRPr="00C74C3A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4C3A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Ogłoszenie dotyczy:</w:t>
      </w:r>
    </w:p>
    <w:p w:rsidR="001B2A81" w:rsidRPr="00C74C3A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zamówienia publicznego</w:t>
      </w:r>
    </w:p>
    <w:p w:rsidR="001B2A81" w:rsidRPr="00C74C3A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4C3A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Zamówienie dotyczy projektu lub programu współfinansowanego ze środków Unii Europejskiej</w:t>
      </w:r>
    </w:p>
    <w:p w:rsidR="001B2A81" w:rsidRPr="00C74C3A" w:rsidRDefault="00F34B4E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tak</w:t>
      </w:r>
      <w:r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/>
        <w:t xml:space="preserve">Nazwa projektu lub programu </w:t>
      </w:r>
      <w:proofErr w:type="spellStart"/>
      <w:r w:rsidR="001B2A81"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Eures</w:t>
      </w:r>
      <w:proofErr w:type="spellEnd"/>
      <w:r w:rsidR="001B2A81"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 </w:t>
      </w:r>
      <w:proofErr w:type="spellStart"/>
      <w:r w:rsidR="001B2A81"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TriRegio</w:t>
      </w:r>
      <w:proofErr w:type="spellEnd"/>
    </w:p>
    <w:p w:rsidR="001B2A81" w:rsidRPr="00C74C3A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4C3A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Zamówienie było przedmiotem ogłoszenia w Biuletynie Zamówień Publicznych:</w:t>
      </w:r>
      <w:r w:rsidR="00F34B4E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 </w:t>
      </w:r>
      <w:r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tak</w:t>
      </w:r>
      <w:r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/>
        <w:t>Numer ogłoszenia: 556922-N-2020</w:t>
      </w:r>
    </w:p>
    <w:p w:rsidR="001B2A81" w:rsidRPr="00C74C3A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4C3A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Ogłoszenie o zmianie ogłoszenia zostało zamieszczone w Biuletynie Zamówień Publicznych:</w:t>
      </w:r>
      <w:r w:rsidR="00F34B4E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 </w:t>
      </w:r>
      <w:r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nie</w:t>
      </w:r>
    </w:p>
    <w:p w:rsidR="001B2A81" w:rsidRPr="00C74C3A" w:rsidRDefault="001B2A81" w:rsidP="00F34B4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1B2A81" w:rsidRPr="00C74C3A" w:rsidRDefault="001B2A81" w:rsidP="00F34B4E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pl-PL"/>
        </w:rPr>
      </w:pPr>
      <w:r w:rsidRPr="00C74C3A">
        <w:rPr>
          <w:rFonts w:ascii="Tahoma" w:eastAsia="Times New Roman" w:hAnsi="Tahoma" w:cs="Tahoma"/>
          <w:b/>
          <w:bCs/>
          <w:color w:val="000000"/>
          <w:sz w:val="27"/>
          <w:szCs w:val="27"/>
          <w:u w:val="single"/>
          <w:lang w:eastAsia="pl-PL"/>
        </w:rPr>
        <w:t>SEKCJA I: ZAMAWIAJĄCY</w:t>
      </w:r>
    </w:p>
    <w:p w:rsidR="001B2A81" w:rsidRPr="00C74C3A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1B2A81" w:rsidRPr="00C74C3A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4C3A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I. 1) NAZWA I ADRES:</w:t>
      </w:r>
    </w:p>
    <w:p w:rsidR="001B2A81" w:rsidRPr="00C74C3A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Dolnośląski Wojewódzki Urząd Pracy w Wałbrzychu, Krajowy numer identyfi</w:t>
      </w:r>
      <w:r w:rsidR="00F34B4E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kacyjny 89112930100000, ul. </w:t>
      </w:r>
      <w:r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Ogrodowa  5b, 58-306  Wałbrzych, woj. dolnośląskie, państwo Polska, tel. 74 88-66-500, e-mail ewa.zajdel@dwup.pl, faks 74 88-66-509.</w:t>
      </w:r>
      <w:r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/>
        <w:t>Adres strony internetowej (</w:t>
      </w:r>
      <w:proofErr w:type="spellStart"/>
      <w:r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url</w:t>
      </w:r>
      <w:proofErr w:type="spellEnd"/>
      <w:r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): www.dwup.pl</w:t>
      </w:r>
    </w:p>
    <w:p w:rsidR="001B2A81" w:rsidRPr="00C74C3A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4C3A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 xml:space="preserve">I.2) RODZAJ </w:t>
      </w:r>
      <w:proofErr w:type="spellStart"/>
      <w:r w:rsidRPr="00C74C3A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ZAMAWIAJĄCEGO:</w:t>
      </w:r>
      <w:r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Administracja</w:t>
      </w:r>
      <w:proofErr w:type="spellEnd"/>
      <w:r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 samorządowa</w:t>
      </w:r>
    </w:p>
    <w:p w:rsidR="001B2A81" w:rsidRPr="00C74C3A" w:rsidRDefault="001B2A81" w:rsidP="00F34B4E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pl-PL"/>
        </w:rPr>
      </w:pPr>
      <w:r w:rsidRPr="00C74C3A">
        <w:rPr>
          <w:rFonts w:ascii="Tahoma" w:eastAsia="Times New Roman" w:hAnsi="Tahoma" w:cs="Tahoma"/>
          <w:b/>
          <w:bCs/>
          <w:color w:val="000000"/>
          <w:sz w:val="27"/>
          <w:szCs w:val="27"/>
          <w:u w:val="single"/>
          <w:lang w:eastAsia="pl-PL"/>
        </w:rPr>
        <w:t>SEKCJA II: PRZEDMIOT ZAMÓWIENIA</w:t>
      </w:r>
    </w:p>
    <w:p w:rsidR="001B2A81" w:rsidRPr="00C74C3A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4C3A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II.1) Nazwa nadana zamówieniu przez zamawiającego:</w:t>
      </w:r>
    </w:p>
    <w:p w:rsidR="001B2A81" w:rsidRPr="00C74C3A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Przetarg nieograniczony na Wykonanie, wydruk i dostawę do Dolnośląskiego Wojewódzkiego Urzędu Pracy materiałów poligraficznych.</w:t>
      </w:r>
    </w:p>
    <w:p w:rsidR="001B2A81" w:rsidRPr="00C74C3A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4C3A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Numer referencyjny</w:t>
      </w:r>
      <w:r w:rsidRPr="00C74C3A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pl-PL"/>
        </w:rPr>
        <w:t>(jeżeli dotyczy):</w:t>
      </w:r>
      <w:r w:rsidR="00F34B4E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 </w:t>
      </w:r>
      <w:r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10/2020</w:t>
      </w:r>
    </w:p>
    <w:p w:rsidR="001B2A81" w:rsidRPr="00C74C3A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4C3A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II.2) Rodzaj zamówienia:</w:t>
      </w:r>
      <w:r w:rsidR="00F34B4E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 </w:t>
      </w:r>
      <w:r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Dostawy</w:t>
      </w:r>
    </w:p>
    <w:p w:rsidR="001B2A81" w:rsidRPr="00C74C3A" w:rsidRDefault="001B2A81" w:rsidP="00F34B4E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4C3A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II.3) Krótki opis przedmiotu zamówienia </w:t>
      </w:r>
      <w:r w:rsidRPr="00C74C3A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pl-PL"/>
        </w:rPr>
        <w:t>(wielkość, zakres, rodzaj i ilość dostaw, usług lub robót budowlanych lub określenie zapotrzebowania i wymagań )</w:t>
      </w:r>
      <w:r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 </w:t>
      </w:r>
      <w:r w:rsidRPr="00C74C3A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a w przypadku partnerstwa innowacyjnego - określenie zapotrzebowania na innowacyjny produkt, usługę lub roboty budowlane:</w:t>
      </w:r>
    </w:p>
    <w:p w:rsidR="001B2A81" w:rsidRPr="00C74C3A" w:rsidRDefault="001B2A81" w:rsidP="00F34B4E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Wykonanie, wydruk i dostawa 500 sztuk ulotek trójdzielnych, wkład merytoryczny po stronie DWUP w tym logotypy; grafika i zdjęcia po stronie Wykonawcy. Wykonawca odpowiedzialny jest za zgodność z warunkami technicznymi i jakościowymi opisanymi dla przedmiotu zamówienia w załączniku nr 2 do SIWZ.</w:t>
      </w:r>
    </w:p>
    <w:p w:rsidR="001B2A81" w:rsidRPr="00C74C3A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4C3A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II.4) Informacja o częściach zamówienia:</w:t>
      </w:r>
      <w:r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/>
      </w:r>
      <w:r w:rsidRPr="00C74C3A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Zamówienie było podzielone na części:</w:t>
      </w:r>
      <w:r w:rsidR="00F34B4E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 </w:t>
      </w:r>
      <w:r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nie</w:t>
      </w:r>
    </w:p>
    <w:p w:rsidR="001B2A81" w:rsidRPr="00C74C3A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4C3A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II.5) Główny Kod CPV:</w:t>
      </w:r>
      <w:r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 79822500-7</w:t>
      </w:r>
    </w:p>
    <w:p w:rsidR="001B2A81" w:rsidRPr="00C74C3A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1B2A81" w:rsidRPr="00C74C3A" w:rsidRDefault="001B2A81" w:rsidP="00F34B4E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pl-PL"/>
        </w:rPr>
      </w:pPr>
      <w:r w:rsidRPr="00C74C3A">
        <w:rPr>
          <w:rFonts w:ascii="Tahoma" w:eastAsia="Times New Roman" w:hAnsi="Tahoma" w:cs="Tahoma"/>
          <w:b/>
          <w:bCs/>
          <w:color w:val="000000"/>
          <w:sz w:val="27"/>
          <w:szCs w:val="27"/>
          <w:u w:val="single"/>
          <w:lang w:eastAsia="pl-PL"/>
        </w:rPr>
        <w:t>SEKCJA III: PROCEDURA</w:t>
      </w:r>
    </w:p>
    <w:p w:rsidR="001B2A81" w:rsidRPr="00C74C3A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4C3A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III.1) TRYB UDZIELENIA ZAMÓWIENIA</w:t>
      </w:r>
      <w:r w:rsidR="00F34B4E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 </w:t>
      </w:r>
      <w:r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Przetarg nieograniczony</w:t>
      </w:r>
    </w:p>
    <w:p w:rsidR="001B2A81" w:rsidRPr="00C74C3A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4C3A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lastRenderedPageBreak/>
        <w:t>III.2) Ogłoszenie dotyczy zakończenia dynamicznego systemu zakupów</w:t>
      </w:r>
      <w:r w:rsidR="00F34B4E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 </w:t>
      </w:r>
      <w:r w:rsidRPr="00C74C3A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nie</w:t>
      </w:r>
    </w:p>
    <w:p w:rsidR="001B2A81" w:rsidRPr="00C74C3A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C74C3A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III.3) Informacje dodatkowe:</w:t>
      </w:r>
    </w:p>
    <w:p w:rsidR="001B2A81" w:rsidRPr="00F34B4E" w:rsidRDefault="001B2A81" w:rsidP="00F34B4E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</w:pPr>
      <w:r w:rsidRPr="00F34B4E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  <w:lang w:eastAsia="pl-PL"/>
        </w:rPr>
        <w:t>SEKCJA IV: UDZIELENIE ZAMÓWIENIA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8"/>
      </w:tblGrid>
      <w:tr w:rsidR="001B2A81" w:rsidRPr="00F34B4E" w:rsidTr="001B2A8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B2A81" w:rsidRPr="00F34B4E" w:rsidRDefault="001B2A81" w:rsidP="00F34B4E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1B2A81" w:rsidRPr="00F34B4E" w:rsidTr="001B2A8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B2A81" w:rsidRPr="00F34B4E" w:rsidRDefault="001B2A81" w:rsidP="00F34B4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1B2A81" w:rsidRPr="00F34B4E" w:rsidTr="001B2A8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B2A81" w:rsidRPr="00F34B4E" w:rsidRDefault="001B2A81" w:rsidP="00F34B4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34B4E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IV.1) DATA UDZIELENIA ZAMÓWIENIA: 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28/07/2020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br/>
            </w:r>
            <w:r w:rsidRPr="00F34B4E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IV.2) Całkowita wartość zamówienia</w:t>
            </w:r>
          </w:p>
          <w:p w:rsidR="001B2A81" w:rsidRPr="00F34B4E" w:rsidRDefault="001B2A81" w:rsidP="00F34B4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34B4E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Wartość bez VAT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580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br/>
            </w:r>
            <w:r w:rsidRPr="00F34B4E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Waluta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PLN</w:t>
            </w:r>
          </w:p>
          <w:p w:rsidR="001B2A81" w:rsidRPr="00F34B4E" w:rsidRDefault="001B2A81" w:rsidP="00F34B4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34B4E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IV.3) INFORMACJE O OFERTACH</w:t>
            </w:r>
          </w:p>
          <w:p w:rsidR="001B2A81" w:rsidRPr="00F34B4E" w:rsidRDefault="001B2A81" w:rsidP="00F34B4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Liczba otrzymanych ofert:  4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br/>
              <w:t>w tym: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br/>
              <w:t>liczba otrzymanych ofert od małych i średnich przedsiębiorstw:  4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br/>
              <w:t>liczba otrzymanych ofert od wykonawców z innych państw członkowskich Unii Europejskiej:  0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br/>
              <w:t>liczba otrzymanych ofert od wykonawców z państw niebędących członkami Unii Europejskiej:  0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br/>
              <w:t>liczba ofert otrzymanych drogą elektroniczną:  0</w:t>
            </w:r>
          </w:p>
          <w:p w:rsidR="001B2A81" w:rsidRPr="00F34B4E" w:rsidRDefault="001B2A81" w:rsidP="00F34B4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34B4E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IV.4) LICZBA ODRZUCONYCH OFERT: 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0</w:t>
            </w:r>
          </w:p>
          <w:p w:rsidR="001B2A81" w:rsidRPr="00F34B4E" w:rsidRDefault="001B2A81" w:rsidP="00F34B4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34B4E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IV.5) NAZWA I ADRES WYKONAWCY, KTÓREMU UDZIELONO ZAMÓWIENIA</w:t>
            </w:r>
          </w:p>
          <w:p w:rsidR="001B2A81" w:rsidRPr="00F34B4E" w:rsidRDefault="001B2A81" w:rsidP="00F34B4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Zamówienie zostało udzielone wykonawcom wspólnie ubiegającym się o udzielenie:</w:t>
            </w:r>
          </w:p>
          <w:p w:rsidR="001B2A81" w:rsidRPr="00F34B4E" w:rsidRDefault="001B2A81" w:rsidP="00F34B4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nie</w:t>
            </w:r>
          </w:p>
          <w:p w:rsidR="001B2A81" w:rsidRPr="00F34B4E" w:rsidRDefault="001B2A81" w:rsidP="00F34B4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  <w:p w:rsidR="001B2A81" w:rsidRPr="00F34B4E" w:rsidRDefault="001B2A81" w:rsidP="00F34B4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Nazwa wykonawcy: Omega spółka z o.o.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br/>
              <w:t>Email wykonawcy: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br/>
              <w:t>Adres pocztowy: ul. Chorzowska 108/8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br/>
              <w:t>Kod pocztowy: 40-101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br/>
              <w:t>Miejscowość: Katowice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br/>
              <w:t>Kraj/woj.: śląskie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br/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br/>
              <w:t>Wykonawca jest małym/średnim przedsiębiorcą:</w:t>
            </w:r>
            <w:r w:rsidR="00D36BFA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 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tak</w:t>
            </w:r>
          </w:p>
          <w:p w:rsidR="001B2A81" w:rsidRPr="00F34B4E" w:rsidRDefault="001B2A81" w:rsidP="00F34B4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Wykonawca pochodzi z innego państwa członkowskiego Unii Europejskiej:</w:t>
            </w:r>
            <w:r w:rsidR="00D36BFA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 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nie</w:t>
            </w:r>
          </w:p>
          <w:p w:rsidR="001B2A81" w:rsidRPr="00F34B4E" w:rsidRDefault="001B2A81" w:rsidP="00F34B4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Wykonawca pochodzi z innego państwa nie będącego członkiem Unii Europejskiej:</w:t>
            </w:r>
            <w:bookmarkStart w:id="0" w:name="_GoBack"/>
            <w:bookmarkEnd w:id="0"/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nie</w:t>
            </w:r>
          </w:p>
          <w:p w:rsidR="001B2A81" w:rsidRPr="00F34B4E" w:rsidRDefault="001B2A81" w:rsidP="00F34B4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34B4E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IV.6) INFORMACJA O CENIE WYBRANEJ OFERTY/ WARTOŚCI ZAWARTEJ UMOWY ORAZ O OFERTACH Z NAJNIŻSZĄ I NAJWYŻSZĄ CENĄ/KOSZTEM</w:t>
            </w:r>
          </w:p>
          <w:p w:rsidR="001B2A81" w:rsidRPr="00F34B4E" w:rsidRDefault="001B2A81" w:rsidP="00F34B4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34B4E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Cena wybranej oferty/wartość umowy 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410.82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br/>
              <w:t>Oferta z najniższą ceną/kosztem 410.82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br/>
              <w:t>Oferta z najwyższą ceną/kosztem 615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br/>
              <w:t>Waluta:</w:t>
            </w:r>
          </w:p>
          <w:p w:rsidR="001B2A81" w:rsidRPr="00F34B4E" w:rsidRDefault="001B2A81" w:rsidP="00F34B4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34B4E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IV.7) Informacje na temat podwykonawstwa</w:t>
            </w:r>
          </w:p>
          <w:p w:rsidR="001B2A81" w:rsidRPr="00F34B4E" w:rsidRDefault="001B2A81" w:rsidP="00F34B4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Wykonawca przewiduje powierzenie wykonania części zamówienia podwykonawcy/podwykonawcom</w:t>
            </w:r>
            <w:r w:rsid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 </w:t>
            </w: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nie</w:t>
            </w:r>
          </w:p>
          <w:p w:rsidR="001B2A81" w:rsidRPr="00F34B4E" w:rsidRDefault="001B2A81" w:rsidP="00F34B4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34B4E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Wartość lub procentowa część zamówienia, jaka zostanie powierzona podwykonawcy lub podwykonawcom:</w:t>
            </w:r>
            <w:r w:rsidR="00E258E7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 nie dotyczy</w:t>
            </w:r>
          </w:p>
          <w:p w:rsidR="001B2A81" w:rsidRPr="00F34B4E" w:rsidRDefault="001B2A81" w:rsidP="00F34B4E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34B4E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IV.8) Informacje dodatkowe:</w:t>
            </w:r>
          </w:p>
        </w:tc>
      </w:tr>
    </w:tbl>
    <w:p w:rsidR="001B2A81" w:rsidRPr="001B2A81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1B2A81" w:rsidRPr="001B2A81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1B2A8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IV.9) UZASADNIENIE UDZIELENIA ZAMÓWIENIA W TRYBIE NEGOCJACJI BEZ OGŁOSZENIA, ZAMÓWIENIA Z WOLNEJ RĘKI ALBO ZAPYTANIA O CENĘ</w:t>
      </w:r>
    </w:p>
    <w:p w:rsidR="001B2A81" w:rsidRPr="001B2A81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:rsidR="001B2A81" w:rsidRPr="001B2A81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1B2A8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IV.9.1) Podstawa prawna</w:t>
      </w:r>
    </w:p>
    <w:p w:rsidR="001B2A81" w:rsidRPr="001B2A81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1B2A81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 xml:space="preserve">Postępowanie prowadzone jest w trybie   na podstawie art.  ustawy </w:t>
      </w:r>
      <w:proofErr w:type="spellStart"/>
      <w:r w:rsidRPr="001B2A81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Pzp</w:t>
      </w:r>
      <w:proofErr w:type="spellEnd"/>
      <w:r w:rsidRPr="001B2A81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.</w:t>
      </w:r>
    </w:p>
    <w:p w:rsidR="001B2A81" w:rsidRPr="001B2A81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1B2A81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pl-PL"/>
        </w:rPr>
        <w:t>IV.9.2) Uzasadnienie wyboru trybu</w:t>
      </w:r>
    </w:p>
    <w:p w:rsidR="001B2A81" w:rsidRPr="001B2A81" w:rsidRDefault="001B2A81" w:rsidP="00F34B4E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1B2A81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t>Należy podać uzasadnienie faktyczne i prawne wyboru trybu oraz wyjaśnić, dlaczego udzielenie zamówienia jest zgodne z przepisami.</w:t>
      </w:r>
    </w:p>
    <w:p w:rsidR="0067642E" w:rsidRDefault="0067642E" w:rsidP="00676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pl-PL"/>
        </w:rPr>
      </w:pPr>
    </w:p>
    <w:sectPr w:rsidR="0067642E" w:rsidSect="00C11CD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405" w:rsidRDefault="00ED6405" w:rsidP="00FE69F7">
      <w:pPr>
        <w:spacing w:after="0" w:line="240" w:lineRule="auto"/>
      </w:pPr>
      <w:r>
        <w:separator/>
      </w:r>
    </w:p>
  </w:endnote>
  <w:endnote w:type="continuationSeparator" w:id="0">
    <w:p w:rsidR="00ED6405" w:rsidRDefault="00ED6405" w:rsidP="00FE6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505" w:rsidRDefault="00DC6505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D36BFA">
      <w:rPr>
        <w:noProof/>
      </w:rPr>
      <w:t>2</w:t>
    </w:r>
    <w:r>
      <w:fldChar w:fldCharType="end"/>
    </w:r>
  </w:p>
  <w:p w:rsidR="00DC6505" w:rsidRDefault="00DC650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9F7" w:rsidRDefault="00534218">
    <w:pPr>
      <w:pStyle w:val="Stopka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6191250" cy="2476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1CD6" w:rsidRPr="000335D2" w:rsidRDefault="00C11CD6">
    <w:pPr>
      <w:pStyle w:val="Stopka"/>
      <w:rPr>
        <w:sz w:val="12"/>
      </w:rPr>
    </w:pPr>
  </w:p>
  <w:tbl>
    <w:tblPr>
      <w:tblW w:w="9730" w:type="dxa"/>
      <w:tblInd w:w="-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65"/>
      <w:gridCol w:w="4865"/>
    </w:tblGrid>
    <w:tr w:rsidR="00906BAF" w:rsidRPr="00F2698E" w:rsidTr="00F74A63">
      <w:trPr>
        <w:trHeight w:val="500"/>
      </w:trPr>
      <w:tc>
        <w:tcPr>
          <w:tcW w:w="4865" w:type="dxa"/>
          <w:shd w:val="clear" w:color="auto" w:fill="auto"/>
        </w:tcPr>
        <w:p w:rsidR="00F74A63" w:rsidRPr="00F2698E" w:rsidRDefault="00F74A63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 w:rsidRPr="00F2698E">
            <w:rPr>
              <w:rFonts w:ascii="Arial" w:hAnsi="Arial" w:cs="Arial"/>
              <w:sz w:val="16"/>
              <w:szCs w:val="16"/>
            </w:rPr>
            <w:t>Dolnośląski Wojewódzki Urząd Pracy</w:t>
          </w:r>
        </w:p>
        <w:p w:rsidR="00F74A63" w:rsidRDefault="00F74A63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  <w:p w:rsidR="00906BAF" w:rsidRPr="00F2698E" w:rsidRDefault="00A94A95" w:rsidP="00C14677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Wydział</w:t>
          </w:r>
          <w:r w:rsidR="00C14677">
            <w:rPr>
              <w:rFonts w:ascii="Arial" w:hAnsi="Arial" w:cs="Arial"/>
              <w:sz w:val="16"/>
              <w:szCs w:val="16"/>
            </w:rPr>
            <w:t xml:space="preserve"> </w:t>
          </w:r>
          <w:r w:rsidRPr="00260809">
            <w:rPr>
              <w:rFonts w:ascii="Arial" w:hAnsi="Arial" w:cs="Arial"/>
              <w:sz w:val="16"/>
              <w:szCs w:val="16"/>
            </w:rPr>
            <w:t>EURES</w:t>
          </w:r>
        </w:p>
      </w:tc>
      <w:tc>
        <w:tcPr>
          <w:tcW w:w="4865" w:type="dxa"/>
          <w:shd w:val="clear" w:color="auto" w:fill="auto"/>
        </w:tcPr>
        <w:p w:rsidR="00C14677" w:rsidRPr="00A21C81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al. Armii Krajowej 54, 50-541 Wrocław</w:t>
          </w:r>
        </w:p>
        <w:p w:rsidR="00C14677" w:rsidRPr="00A21C81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tel.: +48 71 39 74 200 | fax: +48 71 39 74 202</w:t>
          </w:r>
        </w:p>
        <w:p w:rsidR="00906BAF" w:rsidRPr="00F2698E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e-mail: wroclaw.dwup@dwup.pl</w:t>
          </w:r>
        </w:p>
      </w:tc>
    </w:tr>
  </w:tbl>
  <w:p w:rsidR="00FE69F7" w:rsidRDefault="00FE69F7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  <w:tbl>
    <w:tblPr>
      <w:tblW w:w="9733" w:type="dxa"/>
      <w:jc w:val="center"/>
      <w:tblLook w:val="04A0" w:firstRow="1" w:lastRow="0" w:firstColumn="1" w:lastColumn="0" w:noHBand="0" w:noVBand="1"/>
    </w:tblPr>
    <w:tblGrid>
      <w:gridCol w:w="3188"/>
      <w:gridCol w:w="3352"/>
      <w:gridCol w:w="3193"/>
    </w:tblGrid>
    <w:tr w:rsidR="000335D2" w:rsidRPr="00F2698E" w:rsidTr="00316406">
      <w:trPr>
        <w:trHeight w:val="372"/>
        <w:jc w:val="center"/>
      </w:trPr>
      <w:tc>
        <w:tcPr>
          <w:tcW w:w="3188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0335D2" w:rsidRPr="00F2698E" w:rsidRDefault="00534218" w:rsidP="004A5EC9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>
                <wp:extent cx="647700" cy="733425"/>
                <wp:effectExtent l="0" t="0" r="0" b="9525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0335D2" w:rsidRPr="00F2698E" w:rsidRDefault="000335D2" w:rsidP="000335D2">
          <w:pPr>
            <w:spacing w:after="0" w:line="240" w:lineRule="auto"/>
            <w:jc w:val="center"/>
          </w:pPr>
        </w:p>
      </w:tc>
      <w:tc>
        <w:tcPr>
          <w:tcW w:w="3193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0335D2" w:rsidRPr="00F2698E" w:rsidRDefault="00534218" w:rsidP="000335D2">
          <w:pPr>
            <w:spacing w:after="0" w:line="240" w:lineRule="auto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1266825" cy="723900"/>
                <wp:effectExtent l="0" t="0" r="9525" b="0"/>
                <wp:docPr id="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C6505" w:rsidRPr="00DC6505" w:rsidRDefault="00DC6505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405" w:rsidRDefault="00ED6405" w:rsidP="00FE69F7">
      <w:pPr>
        <w:spacing w:after="0" w:line="240" w:lineRule="auto"/>
      </w:pPr>
      <w:r>
        <w:separator/>
      </w:r>
    </w:p>
  </w:footnote>
  <w:footnote w:type="continuationSeparator" w:id="0">
    <w:p w:rsidR="00ED6405" w:rsidRDefault="00ED6405" w:rsidP="00FE6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D75" w:rsidRDefault="000A6D75" w:rsidP="000A6D75">
    <w:pPr>
      <w:pStyle w:val="Nagwek"/>
      <w:jc w:val="center"/>
    </w:pPr>
  </w:p>
  <w:p w:rsidR="00DC12DC" w:rsidRDefault="00DC12DC" w:rsidP="000A6D75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9F7" w:rsidRDefault="00534218" w:rsidP="00A94A95">
    <w:pPr>
      <w:pStyle w:val="Nagwek"/>
      <w:tabs>
        <w:tab w:val="clear" w:pos="4536"/>
        <w:tab w:val="clear" w:pos="9072"/>
        <w:tab w:val="left" w:pos="6120"/>
      </w:tabs>
    </w:pPr>
    <w:r>
      <w:rPr>
        <w:noProof/>
        <w:lang w:eastAsia="pl-PL"/>
      </w:rPr>
      <w:drawing>
        <wp:inline distT="0" distB="0" distL="0" distR="0">
          <wp:extent cx="1647825" cy="895350"/>
          <wp:effectExtent l="0" t="0" r="0" b="0"/>
          <wp:docPr id="1" name="Obraz 1" descr="C:\Users\gmolenda\Desktop\DWUP 0 logo\5 DWUP dodatkowe skrot pelna nazwa www\5 DWUP poziome skrot pelna nazwa www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molenda\Desktop\DWUP 0 logo\5 DWUP dodatkowe skrot pelna nazwa www\5 DWUP poziome skrot pelna nazwa www SKALA SZAROS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  <w:t xml:space="preserve">            </w:t>
    </w:r>
  </w:p>
  <w:p w:rsidR="00552A18" w:rsidRDefault="00552A1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2"/>
    <w:multiLevelType w:val="singleLevel"/>
    <w:tmpl w:val="9F3C6BBE"/>
    <w:lvl w:ilvl="0">
      <w:start w:val="1"/>
      <w:numFmt w:val="decimal"/>
      <w:lvlText w:val="%1."/>
      <w:lvlJc w:val="left"/>
      <w:rPr>
        <w:rFonts w:cs="Times New Roman" w:hint="default"/>
        <w:b/>
      </w:rPr>
    </w:lvl>
  </w:abstractNum>
  <w:abstractNum w:abstractNumId="1" w15:restartNumberingAfterBreak="0">
    <w:nsid w:val="0900759C"/>
    <w:multiLevelType w:val="hybridMultilevel"/>
    <w:tmpl w:val="AFCA5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454C8"/>
    <w:multiLevelType w:val="hybridMultilevel"/>
    <w:tmpl w:val="6456ADB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1EB2686"/>
    <w:multiLevelType w:val="hybridMultilevel"/>
    <w:tmpl w:val="A8600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82FBC"/>
    <w:multiLevelType w:val="hybridMultilevel"/>
    <w:tmpl w:val="F7287FA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3A26914"/>
    <w:multiLevelType w:val="hybridMultilevel"/>
    <w:tmpl w:val="0448B4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2263F"/>
    <w:multiLevelType w:val="multilevel"/>
    <w:tmpl w:val="EB083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2421D2"/>
    <w:multiLevelType w:val="multilevel"/>
    <w:tmpl w:val="6A56F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AF2F6C"/>
    <w:multiLevelType w:val="hybridMultilevel"/>
    <w:tmpl w:val="11148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C7C7F"/>
    <w:multiLevelType w:val="hybridMultilevel"/>
    <w:tmpl w:val="08F4B9DE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25F90385"/>
    <w:multiLevelType w:val="hybridMultilevel"/>
    <w:tmpl w:val="7F22CD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E5F09"/>
    <w:multiLevelType w:val="hybridMultilevel"/>
    <w:tmpl w:val="69846F9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95C76D8"/>
    <w:multiLevelType w:val="hybridMultilevel"/>
    <w:tmpl w:val="7BFE60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A57B1"/>
    <w:multiLevelType w:val="hybridMultilevel"/>
    <w:tmpl w:val="F6AA7E0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A0801E2"/>
    <w:multiLevelType w:val="hybridMultilevel"/>
    <w:tmpl w:val="FCAA8C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A11D02"/>
    <w:multiLevelType w:val="hybridMultilevel"/>
    <w:tmpl w:val="0E10E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CB426E"/>
    <w:multiLevelType w:val="hybridMultilevel"/>
    <w:tmpl w:val="4B7EB19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3B37DBB"/>
    <w:multiLevelType w:val="hybridMultilevel"/>
    <w:tmpl w:val="3ABA4B80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E05AEB"/>
    <w:multiLevelType w:val="hybridMultilevel"/>
    <w:tmpl w:val="768432D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E82230C"/>
    <w:multiLevelType w:val="hybridMultilevel"/>
    <w:tmpl w:val="5192CBA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1DC24BC"/>
    <w:multiLevelType w:val="hybridMultilevel"/>
    <w:tmpl w:val="D408D56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20E358C"/>
    <w:multiLevelType w:val="hybridMultilevel"/>
    <w:tmpl w:val="EF285D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0146D"/>
    <w:multiLevelType w:val="multilevel"/>
    <w:tmpl w:val="32868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57413F1"/>
    <w:multiLevelType w:val="hybridMultilevel"/>
    <w:tmpl w:val="514074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A92749"/>
    <w:multiLevelType w:val="hybridMultilevel"/>
    <w:tmpl w:val="BAAA9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125A6"/>
    <w:multiLevelType w:val="hybridMultilevel"/>
    <w:tmpl w:val="5D1A18D0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483E00"/>
    <w:multiLevelType w:val="hybridMultilevel"/>
    <w:tmpl w:val="D1A087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FA5658"/>
    <w:multiLevelType w:val="hybridMultilevel"/>
    <w:tmpl w:val="E280F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1900B2"/>
    <w:multiLevelType w:val="hybridMultilevel"/>
    <w:tmpl w:val="C9F42178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A10780C"/>
    <w:multiLevelType w:val="hybridMultilevel"/>
    <w:tmpl w:val="F692DA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5"/>
  </w:num>
  <w:num w:numId="4">
    <w:abstractNumId w:val="28"/>
  </w:num>
  <w:num w:numId="5">
    <w:abstractNumId w:val="20"/>
  </w:num>
  <w:num w:numId="6">
    <w:abstractNumId w:val="4"/>
  </w:num>
  <w:num w:numId="7">
    <w:abstractNumId w:val="2"/>
  </w:num>
  <w:num w:numId="8">
    <w:abstractNumId w:val="23"/>
  </w:num>
  <w:num w:numId="9">
    <w:abstractNumId w:val="26"/>
  </w:num>
  <w:num w:numId="10">
    <w:abstractNumId w:val="14"/>
  </w:num>
  <w:num w:numId="11">
    <w:abstractNumId w:val="12"/>
  </w:num>
  <w:num w:numId="12">
    <w:abstractNumId w:val="3"/>
  </w:num>
  <w:num w:numId="13">
    <w:abstractNumId w:val="21"/>
  </w:num>
  <w:num w:numId="14">
    <w:abstractNumId w:val="10"/>
  </w:num>
  <w:num w:numId="15">
    <w:abstractNumId w:val="9"/>
  </w:num>
  <w:num w:numId="16">
    <w:abstractNumId w:val="5"/>
  </w:num>
  <w:num w:numId="17">
    <w:abstractNumId w:val="27"/>
  </w:num>
  <w:num w:numId="18">
    <w:abstractNumId w:val="22"/>
  </w:num>
  <w:num w:numId="19">
    <w:abstractNumId w:val="19"/>
  </w:num>
  <w:num w:numId="20">
    <w:abstractNumId w:val="7"/>
  </w:num>
  <w:num w:numId="21">
    <w:abstractNumId w:val="29"/>
  </w:num>
  <w:num w:numId="22">
    <w:abstractNumId w:val="13"/>
  </w:num>
  <w:num w:numId="23">
    <w:abstractNumId w:val="16"/>
  </w:num>
  <w:num w:numId="24">
    <w:abstractNumId w:val="1"/>
  </w:num>
  <w:num w:numId="25">
    <w:abstractNumId w:val="6"/>
  </w:num>
  <w:num w:numId="26">
    <w:abstractNumId w:val="18"/>
  </w:num>
  <w:num w:numId="27">
    <w:abstractNumId w:val="25"/>
  </w:num>
  <w:num w:numId="28">
    <w:abstractNumId w:val="8"/>
  </w:num>
  <w:num w:numId="29">
    <w:abstractNumId w:val="24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attachedTemplate r:id="rId1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218"/>
    <w:rsid w:val="00001F58"/>
    <w:rsid w:val="00023FEE"/>
    <w:rsid w:val="000335D2"/>
    <w:rsid w:val="000343BE"/>
    <w:rsid w:val="00042F9B"/>
    <w:rsid w:val="00045282"/>
    <w:rsid w:val="00090BFB"/>
    <w:rsid w:val="000A2AEA"/>
    <w:rsid w:val="000A6D75"/>
    <w:rsid w:val="00100AFA"/>
    <w:rsid w:val="00121A62"/>
    <w:rsid w:val="00130148"/>
    <w:rsid w:val="001311A9"/>
    <w:rsid w:val="00132251"/>
    <w:rsid w:val="001357E9"/>
    <w:rsid w:val="00136712"/>
    <w:rsid w:val="0017293D"/>
    <w:rsid w:val="001A6723"/>
    <w:rsid w:val="001B2A81"/>
    <w:rsid w:val="001C0340"/>
    <w:rsid w:val="001C5D67"/>
    <w:rsid w:val="001C715B"/>
    <w:rsid w:val="001D4F1E"/>
    <w:rsid w:val="001E0217"/>
    <w:rsid w:val="001E3C70"/>
    <w:rsid w:val="001F0DCF"/>
    <w:rsid w:val="00203707"/>
    <w:rsid w:val="00211D8D"/>
    <w:rsid w:val="00237413"/>
    <w:rsid w:val="00244601"/>
    <w:rsid w:val="00286180"/>
    <w:rsid w:val="00292FD9"/>
    <w:rsid w:val="002971FF"/>
    <w:rsid w:val="002D2607"/>
    <w:rsid w:val="002D4D8E"/>
    <w:rsid w:val="002D4E10"/>
    <w:rsid w:val="00301F7B"/>
    <w:rsid w:val="00302160"/>
    <w:rsid w:val="00307017"/>
    <w:rsid w:val="00316406"/>
    <w:rsid w:val="0033617E"/>
    <w:rsid w:val="00341FD7"/>
    <w:rsid w:val="003420A0"/>
    <w:rsid w:val="00343FF6"/>
    <w:rsid w:val="0035001F"/>
    <w:rsid w:val="003933ED"/>
    <w:rsid w:val="00397995"/>
    <w:rsid w:val="003C1885"/>
    <w:rsid w:val="003C2D96"/>
    <w:rsid w:val="00401AC2"/>
    <w:rsid w:val="004066EF"/>
    <w:rsid w:val="00441F45"/>
    <w:rsid w:val="0044310D"/>
    <w:rsid w:val="00471829"/>
    <w:rsid w:val="00497C31"/>
    <w:rsid w:val="004A31C1"/>
    <w:rsid w:val="004A36B8"/>
    <w:rsid w:val="004A5EC9"/>
    <w:rsid w:val="004B371D"/>
    <w:rsid w:val="00525829"/>
    <w:rsid w:val="00534218"/>
    <w:rsid w:val="00552A18"/>
    <w:rsid w:val="005820B8"/>
    <w:rsid w:val="00582A48"/>
    <w:rsid w:val="00594A2B"/>
    <w:rsid w:val="00597E1F"/>
    <w:rsid w:val="005A4021"/>
    <w:rsid w:val="005C1FB7"/>
    <w:rsid w:val="005D13EF"/>
    <w:rsid w:val="005F1370"/>
    <w:rsid w:val="005F3837"/>
    <w:rsid w:val="00611DC1"/>
    <w:rsid w:val="00635D5E"/>
    <w:rsid w:val="0065438F"/>
    <w:rsid w:val="006728A7"/>
    <w:rsid w:val="00672AAA"/>
    <w:rsid w:val="00673D66"/>
    <w:rsid w:val="0067642E"/>
    <w:rsid w:val="0068569A"/>
    <w:rsid w:val="00694B1A"/>
    <w:rsid w:val="006A551A"/>
    <w:rsid w:val="006B63D3"/>
    <w:rsid w:val="006E665B"/>
    <w:rsid w:val="00712797"/>
    <w:rsid w:val="0072197F"/>
    <w:rsid w:val="00753823"/>
    <w:rsid w:val="00757047"/>
    <w:rsid w:val="00771489"/>
    <w:rsid w:val="00776F5A"/>
    <w:rsid w:val="00780EF1"/>
    <w:rsid w:val="00785514"/>
    <w:rsid w:val="00794940"/>
    <w:rsid w:val="007A4021"/>
    <w:rsid w:val="007A4D85"/>
    <w:rsid w:val="007E22CD"/>
    <w:rsid w:val="0080734A"/>
    <w:rsid w:val="00817D9D"/>
    <w:rsid w:val="008214E4"/>
    <w:rsid w:val="0082572F"/>
    <w:rsid w:val="00833084"/>
    <w:rsid w:val="00884330"/>
    <w:rsid w:val="008855CA"/>
    <w:rsid w:val="00887C26"/>
    <w:rsid w:val="008B3F46"/>
    <w:rsid w:val="008E0794"/>
    <w:rsid w:val="00906BAF"/>
    <w:rsid w:val="0092621F"/>
    <w:rsid w:val="009265F0"/>
    <w:rsid w:val="009600ED"/>
    <w:rsid w:val="00985E7B"/>
    <w:rsid w:val="009B424A"/>
    <w:rsid w:val="009C4FF1"/>
    <w:rsid w:val="009C613C"/>
    <w:rsid w:val="009D1C8B"/>
    <w:rsid w:val="009D21F3"/>
    <w:rsid w:val="009F2E4C"/>
    <w:rsid w:val="009F78BD"/>
    <w:rsid w:val="00A01612"/>
    <w:rsid w:val="00A104BC"/>
    <w:rsid w:val="00A56074"/>
    <w:rsid w:val="00A67BA6"/>
    <w:rsid w:val="00A82725"/>
    <w:rsid w:val="00A94A95"/>
    <w:rsid w:val="00AC50AE"/>
    <w:rsid w:val="00AD65A3"/>
    <w:rsid w:val="00B26D9C"/>
    <w:rsid w:val="00B46D74"/>
    <w:rsid w:val="00B67E38"/>
    <w:rsid w:val="00BF210C"/>
    <w:rsid w:val="00BF3E99"/>
    <w:rsid w:val="00C11CD6"/>
    <w:rsid w:val="00C14677"/>
    <w:rsid w:val="00C3425D"/>
    <w:rsid w:val="00C457DC"/>
    <w:rsid w:val="00C74C3A"/>
    <w:rsid w:val="00C8595E"/>
    <w:rsid w:val="00CB49AC"/>
    <w:rsid w:val="00CC3037"/>
    <w:rsid w:val="00CD5088"/>
    <w:rsid w:val="00CF349E"/>
    <w:rsid w:val="00D36BFA"/>
    <w:rsid w:val="00D37DBF"/>
    <w:rsid w:val="00D55328"/>
    <w:rsid w:val="00D5569C"/>
    <w:rsid w:val="00D56C8E"/>
    <w:rsid w:val="00D77830"/>
    <w:rsid w:val="00D81D52"/>
    <w:rsid w:val="00D96FA1"/>
    <w:rsid w:val="00DA196E"/>
    <w:rsid w:val="00DA5A18"/>
    <w:rsid w:val="00DC12DC"/>
    <w:rsid w:val="00DC6505"/>
    <w:rsid w:val="00DE7001"/>
    <w:rsid w:val="00DF17C7"/>
    <w:rsid w:val="00DF3847"/>
    <w:rsid w:val="00E258E7"/>
    <w:rsid w:val="00E649D3"/>
    <w:rsid w:val="00E76C7A"/>
    <w:rsid w:val="00EC1855"/>
    <w:rsid w:val="00ED6405"/>
    <w:rsid w:val="00EF1F2B"/>
    <w:rsid w:val="00F045A4"/>
    <w:rsid w:val="00F07991"/>
    <w:rsid w:val="00F176BA"/>
    <w:rsid w:val="00F2698E"/>
    <w:rsid w:val="00F33623"/>
    <w:rsid w:val="00F34B4E"/>
    <w:rsid w:val="00F44D1D"/>
    <w:rsid w:val="00F57FA5"/>
    <w:rsid w:val="00F62098"/>
    <w:rsid w:val="00F634EE"/>
    <w:rsid w:val="00F7469D"/>
    <w:rsid w:val="00F74A63"/>
    <w:rsid w:val="00F86242"/>
    <w:rsid w:val="00F96F67"/>
    <w:rsid w:val="00FE42EE"/>
    <w:rsid w:val="00FE69F7"/>
    <w:rsid w:val="00FE7A2F"/>
    <w:rsid w:val="00FF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docId w15:val="{E0F50F9E-AE4B-454A-BBCD-2002B6FBC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link w:val="Nagwek3Znak"/>
    <w:uiPriority w:val="9"/>
    <w:qFormat/>
    <w:rsid w:val="00DC6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9F7"/>
  </w:style>
  <w:style w:type="paragraph" w:styleId="Stopka">
    <w:name w:val="footer"/>
    <w:basedOn w:val="Normalny"/>
    <w:link w:val="Stopka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9F7"/>
  </w:style>
  <w:style w:type="character" w:styleId="Hipercze">
    <w:name w:val="Hyperlink"/>
    <w:uiPriority w:val="99"/>
    <w:unhideWhenUsed/>
    <w:rsid w:val="00FE69F7"/>
    <w:rPr>
      <w:color w:val="0563C1"/>
      <w:u w:val="single"/>
    </w:rPr>
  </w:style>
  <w:style w:type="table" w:styleId="Tabela-Siatka">
    <w:name w:val="Table Grid"/>
    <w:basedOn w:val="Standardowy"/>
    <w:uiPriority w:val="39"/>
    <w:rsid w:val="0078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"/>
    <w:rsid w:val="00DC650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C65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C650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C71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7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0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1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5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7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5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6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3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7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0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1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2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46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51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7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81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3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7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yko\Documents\D\Zam&#243;wienia%20publiczne\2018\WNIOSKI\DE+TRI+Eures+mon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A4A91-8B05-46D1-A854-71ABE53AB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DE+TRI+Eures+mono</Template>
  <TotalTime>192</TotalTime>
  <Pages>2</Pages>
  <Words>634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Łyko</dc:creator>
  <cp:lastModifiedBy>Ewa Zajdel</cp:lastModifiedBy>
  <cp:revision>64</cp:revision>
  <cp:lastPrinted>2020-07-21T08:59:00Z</cp:lastPrinted>
  <dcterms:created xsi:type="dcterms:W3CDTF">2019-03-22T13:11:00Z</dcterms:created>
  <dcterms:modified xsi:type="dcterms:W3CDTF">2020-08-12T09:42:00Z</dcterms:modified>
</cp:coreProperties>
</file>